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06A39" w14:textId="77777777" w:rsidR="000C5D77" w:rsidRDefault="000C5D77" w:rsidP="00856E87">
      <w:pPr>
        <w:pStyle w:val="Titolo"/>
      </w:pPr>
      <w:bookmarkStart w:id="0" w:name="_GoBack"/>
      <w:bookmarkEnd w:id="0"/>
    </w:p>
    <w:p w14:paraId="52171D14" w14:textId="77777777" w:rsidR="000C5D77" w:rsidRDefault="000C5D77" w:rsidP="00856E87">
      <w:pPr>
        <w:pStyle w:val="Titolo"/>
      </w:pPr>
      <w:r>
        <w:rPr>
          <w:noProof/>
          <w:lang w:eastAsia="it-IT"/>
        </w:rPr>
        <w:drawing>
          <wp:inline distT="0" distB="0" distL="0" distR="0" wp14:anchorId="2AB29694" wp14:editId="610A55B4">
            <wp:extent cx="6121400" cy="1676400"/>
            <wp:effectExtent l="0" t="0" r="0" b="0"/>
            <wp:docPr id="186191491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81937" w14:textId="77777777" w:rsidR="000C5D77" w:rsidRDefault="000C5D77" w:rsidP="00856E87">
      <w:pPr>
        <w:pStyle w:val="Titolo"/>
      </w:pPr>
    </w:p>
    <w:p w14:paraId="3DEB5BB3" w14:textId="77777777" w:rsidR="003652EB" w:rsidRDefault="003652EB" w:rsidP="003652EB">
      <w:pPr>
        <w:spacing w:after="0"/>
        <w:jc w:val="right"/>
      </w:pPr>
      <w:r>
        <w:t>Spett.li</w:t>
      </w:r>
    </w:p>
    <w:p w14:paraId="0929C011" w14:textId="77777777" w:rsidR="003652EB" w:rsidRDefault="003652EB" w:rsidP="003652EB">
      <w:pPr>
        <w:spacing w:after="0"/>
        <w:jc w:val="right"/>
      </w:pPr>
      <w:r>
        <w:t>Assoc. Atlantide</w:t>
      </w:r>
    </w:p>
    <w:p w14:paraId="21B9FE15" w14:textId="77777777" w:rsidR="003652EB" w:rsidRDefault="003652EB" w:rsidP="003652EB">
      <w:pPr>
        <w:spacing w:after="0"/>
        <w:jc w:val="right"/>
      </w:pPr>
      <w:r>
        <w:t xml:space="preserve">e Comune di Elini </w:t>
      </w:r>
    </w:p>
    <w:p w14:paraId="77551E0D" w14:textId="77777777" w:rsidR="003652EB" w:rsidRDefault="003652EB" w:rsidP="003652EB">
      <w:pPr>
        <w:spacing w:after="0"/>
        <w:jc w:val="right"/>
      </w:pPr>
      <w:r>
        <w:t>Via Pompei, 27</w:t>
      </w:r>
    </w:p>
    <w:p w14:paraId="176EE24B" w14:textId="77777777" w:rsidR="003652EB" w:rsidRDefault="003652EB" w:rsidP="003652EB">
      <w:pPr>
        <w:spacing w:after="0"/>
        <w:jc w:val="right"/>
      </w:pPr>
      <w:r>
        <w:t xml:space="preserve">08040 ELINI </w:t>
      </w:r>
    </w:p>
    <w:p w14:paraId="13EC1D9B" w14:textId="77777777" w:rsidR="003652EB" w:rsidRDefault="003652EB" w:rsidP="003652EB"/>
    <w:p w14:paraId="64388C49" w14:textId="77777777" w:rsidR="003652EB" w:rsidRPr="003652EB" w:rsidRDefault="003652EB" w:rsidP="003652EB">
      <w:pPr>
        <w:spacing w:line="360" w:lineRule="auto"/>
        <w:rPr>
          <w:b/>
          <w:bCs/>
          <w:sz w:val="24"/>
          <w:szCs w:val="24"/>
        </w:rPr>
      </w:pPr>
      <w:r w:rsidRPr="003652EB">
        <w:rPr>
          <w:b/>
          <w:bCs/>
          <w:sz w:val="24"/>
          <w:szCs w:val="24"/>
        </w:rPr>
        <w:t>Progetto TRAME SOSTENIBILI - Modulo adesione attività laboratoriali.</w:t>
      </w:r>
    </w:p>
    <w:p w14:paraId="686AC993" w14:textId="77777777" w:rsidR="003652EB" w:rsidRDefault="003652EB" w:rsidP="003652EB">
      <w:pPr>
        <w:spacing w:line="360" w:lineRule="auto"/>
      </w:pPr>
      <w:r>
        <w:t>Il/la sottoscritto/a ………………………………………………………………………………………………………………. nato/a a …………………………………………………………… il …………………………………………...residente in ………………………………………………….. Via ……………………………………………………………………… n° ……………………. tel………………………………………….. indirizzo mail: …………………………………………………………………………</w:t>
      </w:r>
    </w:p>
    <w:p w14:paraId="63C3EC4F" w14:textId="77777777" w:rsidR="003652EB" w:rsidRDefault="003652EB" w:rsidP="003652EB">
      <w:pPr>
        <w:spacing w:line="360" w:lineRule="auto"/>
      </w:pPr>
      <w:r>
        <w:t xml:space="preserve">Visto l’Avviso pubblico </w:t>
      </w:r>
    </w:p>
    <w:p w14:paraId="6E4D7FB8" w14:textId="77777777" w:rsidR="003652EB" w:rsidRDefault="003652EB" w:rsidP="003652EB">
      <w:pPr>
        <w:spacing w:line="360" w:lineRule="auto"/>
      </w:pPr>
      <w:r>
        <w:t>manifesta il proprio interesse</w:t>
      </w:r>
    </w:p>
    <w:p w14:paraId="2E299AB3" w14:textId="557B30DF" w:rsidR="003652EB" w:rsidRDefault="003652EB" w:rsidP="003652EB">
      <w:pPr>
        <w:spacing w:line="360" w:lineRule="auto"/>
      </w:pPr>
      <w:r>
        <w:t>Per il/la figlio/a minore …………………………………………………………………………………………………………………………………</w:t>
      </w:r>
    </w:p>
    <w:p w14:paraId="0D208B63" w14:textId="77777777" w:rsidR="003652EB" w:rsidRDefault="003652EB" w:rsidP="003652EB">
      <w:pPr>
        <w:spacing w:line="360" w:lineRule="auto"/>
      </w:pPr>
      <w:r>
        <w:t xml:space="preserve">Nato/a a …………………………………………………………… il ……………………………………………….. </w:t>
      </w:r>
    </w:p>
    <w:p w14:paraId="34901DF2" w14:textId="2E3EE32D" w:rsidR="003652EB" w:rsidRDefault="003652EB" w:rsidP="003652EB">
      <w:pPr>
        <w:spacing w:line="360" w:lineRule="auto"/>
      </w:pPr>
      <w:r>
        <w:t> Residente a Elini Via ..........................................................iscritto alla scuola secondaria di primo grado di .................................A.S. 2025/2026 classe .............................................o ad altre classi (superiori alla scuola secondaria di primo grado) .................................................................................................................................</w:t>
      </w:r>
    </w:p>
    <w:p w14:paraId="17D9A39C" w14:textId="77777777" w:rsidR="003652EB" w:rsidRDefault="003652EB" w:rsidP="003652EB">
      <w:pPr>
        <w:spacing w:line="360" w:lineRule="auto"/>
      </w:pPr>
      <w:r>
        <w:t> Residente a .......................................................................................... iscritto alla seguente classe ......................................................Istituto .......................................................................</w:t>
      </w:r>
    </w:p>
    <w:p w14:paraId="13665138" w14:textId="77777777" w:rsidR="003652EB" w:rsidRDefault="003652EB" w:rsidP="003652EB">
      <w:pPr>
        <w:spacing w:line="360" w:lineRule="auto"/>
      </w:pPr>
      <w:r>
        <w:t xml:space="preserve">a partecipare alle attività previste del </w:t>
      </w:r>
    </w:p>
    <w:p w14:paraId="57469800" w14:textId="77777777" w:rsidR="003652EB" w:rsidRDefault="003652EB" w:rsidP="003652EB">
      <w:pPr>
        <w:spacing w:line="360" w:lineRule="auto"/>
      </w:pPr>
      <w:r>
        <w:lastRenderedPageBreak/>
        <w:t>“Laboratorio upcycling : trasformare vestiti vecchi in nuovi capi e accessori” nell’ambito del progetto Trame sostenibili” secondo il cronoprogramma da definire.</w:t>
      </w:r>
    </w:p>
    <w:p w14:paraId="4A421CDA" w14:textId="77777777" w:rsidR="003652EB" w:rsidRPr="003652EB" w:rsidRDefault="003652EB" w:rsidP="003652EB">
      <w:pPr>
        <w:spacing w:after="0" w:line="360" w:lineRule="auto"/>
        <w:jc w:val="center"/>
        <w:rPr>
          <w:b/>
          <w:bCs/>
        </w:rPr>
      </w:pPr>
      <w:r w:rsidRPr="003652EB">
        <w:rPr>
          <w:b/>
          <w:bCs/>
        </w:rPr>
        <w:t>DICHIARA</w:t>
      </w:r>
    </w:p>
    <w:p w14:paraId="6559C3C4" w14:textId="77777777" w:rsidR="003652EB" w:rsidRDefault="003652EB" w:rsidP="003652EB">
      <w:pPr>
        <w:spacing w:line="360" w:lineRule="auto"/>
        <w:jc w:val="center"/>
      </w:pPr>
      <w:r>
        <w:t>(barrare le dichiarazioni)</w:t>
      </w:r>
    </w:p>
    <w:p w14:paraId="146E9A9C" w14:textId="737FF8B1" w:rsidR="003652EB" w:rsidRDefault="003652EB" w:rsidP="003652EB">
      <w:pPr>
        <w:spacing w:line="360" w:lineRule="auto"/>
      </w:pPr>
      <w:r>
        <w:t xml:space="preserve">Dichiara inoltre di aver preso visione della nota informativa, ai sensi del D. Lgs. N. 196/2003 del Codice in materia di protezione dei dati personali, consultabile sul sito www.garanteprivacy.it, </w:t>
      </w:r>
    </w:p>
    <w:p w14:paraId="722E0B77" w14:textId="77777777" w:rsidR="003652EB" w:rsidRDefault="003652EB" w:rsidP="003652EB">
      <w:pPr>
        <w:spacing w:line="360" w:lineRule="auto"/>
      </w:pPr>
      <w:r>
        <w:t xml:space="preserve">Il modulo dovrà essere presentato al Comune di Elini entro il 21.09.2026 con una delle seguenti modalità: </w:t>
      </w:r>
    </w:p>
    <w:p w14:paraId="6B7AC84B" w14:textId="77777777" w:rsidR="003652EB" w:rsidRDefault="003652EB" w:rsidP="003652EB">
      <w:pPr>
        <w:spacing w:line="360" w:lineRule="auto"/>
      </w:pPr>
      <w:r>
        <w:t>□</w:t>
      </w:r>
      <w:r>
        <w:tab/>
        <w:t>a mano presso l’Ufficio protocollo del Comune di Elini</w:t>
      </w:r>
    </w:p>
    <w:p w14:paraId="6062CD05" w14:textId="77777777" w:rsidR="003652EB" w:rsidRDefault="003652EB" w:rsidP="003652EB">
      <w:pPr>
        <w:spacing w:line="360" w:lineRule="auto"/>
      </w:pPr>
      <w:r>
        <w:t>□</w:t>
      </w:r>
      <w:r>
        <w:tab/>
        <w:t>a mezzo mail ordinaria: protocollo@comunedielini.it</w:t>
      </w:r>
    </w:p>
    <w:p w14:paraId="496028AF" w14:textId="77777777" w:rsidR="003652EB" w:rsidRDefault="003652EB" w:rsidP="003652EB">
      <w:pPr>
        <w:spacing w:line="360" w:lineRule="auto"/>
      </w:pPr>
      <w:r>
        <w:t>□</w:t>
      </w:r>
      <w:r>
        <w:tab/>
        <w:t>a mezzo PEC: protocollo@pec.comunedielini.it</w:t>
      </w:r>
    </w:p>
    <w:p w14:paraId="383ED6A3" w14:textId="77777777" w:rsidR="003652EB" w:rsidRDefault="003652EB" w:rsidP="003652EB">
      <w:pPr>
        <w:spacing w:line="360" w:lineRule="auto"/>
      </w:pPr>
      <w:r>
        <w:t xml:space="preserve">Per la partecipazione al presente avviso nonché per la successiva partecipazione è richiesto di fornire dati e informazioni, anche sotto forma documentale, che rientrano nell’ambito di applicazione della normativa vigente in materia di protezione dei dati personali. </w:t>
      </w:r>
    </w:p>
    <w:p w14:paraId="5DBCF47E" w14:textId="77777777" w:rsidR="003652EB" w:rsidRPr="003652EB" w:rsidRDefault="003652EB" w:rsidP="003652EB">
      <w:pPr>
        <w:pStyle w:val="Sottotitolo"/>
        <w:jc w:val="both"/>
        <w:rPr>
          <w:sz w:val="20"/>
          <w:szCs w:val="20"/>
        </w:rPr>
      </w:pPr>
      <w:r w:rsidRPr="003652EB">
        <w:rPr>
          <w:sz w:val="20"/>
          <w:szCs w:val="20"/>
        </w:rPr>
        <w:t xml:space="preserve">Ai sensi dell'articolo 13 del Regolamento UE/679/2016 “Regolamento Generale sulla protezione dei dati”, al Comune di Elini, che tratterà i dati personali in modo lecito, corretto e trasparente, compete l’obbligo di fornire alcune informazioni riguardanti il loro utilizzo, in virtù dell'informativa privacy disponibile tra i documenti allegati  </w:t>
      </w:r>
    </w:p>
    <w:p w14:paraId="54A17107" w14:textId="77777777" w:rsidR="003652EB" w:rsidRDefault="003652EB" w:rsidP="003652EB">
      <w:pPr>
        <w:spacing w:line="360" w:lineRule="auto"/>
      </w:pPr>
      <w:r>
        <w:t>Elini ______________</w:t>
      </w:r>
      <w:r>
        <w:tab/>
        <w:t xml:space="preserve">                                                                   Firma________________________________</w:t>
      </w:r>
    </w:p>
    <w:p w14:paraId="74942494" w14:textId="517BE763" w:rsidR="003652EB" w:rsidRDefault="003652EB" w:rsidP="003652EB">
      <w:pPr>
        <w:spacing w:line="360" w:lineRule="auto"/>
      </w:pPr>
      <w:r>
        <w:t>Si avvisano i genitori che il Comune di Elini e l’Associazione che cura il progetto garantisce la vigilanza dei minori esclusivamente durante l’orario di attività all’interno dei laboratori e declinano pertanto ogni responsabilità per fatti o eventi che dovessero verificarsi prima dell’ingresso ai laboratori e dopo la loro uscita dagli stessi.</w:t>
      </w:r>
    </w:p>
    <w:p w14:paraId="11F37361" w14:textId="3D1E6535" w:rsidR="003652EB" w:rsidRPr="003652EB" w:rsidRDefault="003652EB" w:rsidP="003652EB">
      <w:pPr>
        <w:pStyle w:val="Sottotitolo"/>
        <w:jc w:val="both"/>
      </w:pPr>
      <w:r>
        <w:t xml:space="preserve">Allegare: Copia documento di riconoscimento del genitore in corso di validità </w:t>
      </w:r>
    </w:p>
    <w:sectPr w:rsidR="003652EB" w:rsidRPr="003652EB" w:rsidSect="00856E87">
      <w:headerReference w:type="default" r:id="rId8"/>
      <w:footerReference w:type="default" r:id="rId9"/>
      <w:pgSz w:w="11906" w:h="16838"/>
      <w:pgMar w:top="2410" w:right="1134" w:bottom="851" w:left="1134" w:header="70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26BB6" w14:textId="77777777" w:rsidR="00B5462F" w:rsidRDefault="00B5462F" w:rsidP="00521861">
      <w:pPr>
        <w:spacing w:after="0" w:line="240" w:lineRule="auto"/>
      </w:pPr>
      <w:r>
        <w:separator/>
      </w:r>
    </w:p>
  </w:endnote>
  <w:endnote w:type="continuationSeparator" w:id="0">
    <w:p w14:paraId="4860AE7D" w14:textId="77777777" w:rsidR="00B5462F" w:rsidRDefault="00B5462F" w:rsidP="00521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69449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A1A6D3" w14:textId="5F190B9B" w:rsidR="00572644" w:rsidRDefault="00572644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0A0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0A0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01E38" w14:textId="77777777" w:rsidR="00B5462F" w:rsidRDefault="00B5462F" w:rsidP="00521861">
      <w:pPr>
        <w:spacing w:after="0" w:line="240" w:lineRule="auto"/>
      </w:pPr>
      <w:r>
        <w:separator/>
      </w:r>
    </w:p>
  </w:footnote>
  <w:footnote w:type="continuationSeparator" w:id="0">
    <w:p w14:paraId="01F1AD55" w14:textId="77777777" w:rsidR="00B5462F" w:rsidRDefault="00B5462F" w:rsidP="00521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A6606" w14:textId="7D832D93" w:rsidR="00521861" w:rsidRDefault="000C5D77">
    <w:pPr>
      <w:pStyle w:val="Intestazione"/>
    </w:pPr>
    <w:r>
      <w:rPr>
        <w:rFonts w:cs="Arial"/>
        <w:noProof/>
        <w:sz w:val="18"/>
        <w:szCs w:val="18"/>
        <w:lang w:eastAsia="it-IT"/>
      </w:rPr>
      <w:drawing>
        <wp:anchor distT="0" distB="0" distL="114300" distR="114300" simplePos="0" relativeHeight="251665408" behindDoc="1" locked="0" layoutInCell="1" allowOverlap="1" wp14:anchorId="51B36352" wp14:editId="78A62137">
          <wp:simplePos x="0" y="0"/>
          <wp:positionH relativeFrom="margin">
            <wp:posOffset>1493520</wp:posOffset>
          </wp:positionH>
          <wp:positionV relativeFrom="paragraph">
            <wp:posOffset>-34925</wp:posOffset>
          </wp:positionV>
          <wp:extent cx="796925" cy="827405"/>
          <wp:effectExtent l="0" t="0" r="3175" b="0"/>
          <wp:wrapSquare wrapText="bothSides"/>
          <wp:docPr id="144521375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925" cy="827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8"/>
        <w:szCs w:val="18"/>
        <w:lang w:eastAsia="it-IT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E5DD924" wp14:editId="65D40890">
              <wp:simplePos x="0" y="0"/>
              <wp:positionH relativeFrom="margin">
                <wp:posOffset>2116455</wp:posOffset>
              </wp:positionH>
              <wp:positionV relativeFrom="paragraph">
                <wp:posOffset>-132080</wp:posOffset>
              </wp:positionV>
              <wp:extent cx="1988820" cy="1066800"/>
              <wp:effectExtent l="0" t="0" r="0" b="0"/>
              <wp:wrapNone/>
              <wp:docPr id="803690404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88820" cy="1066800"/>
                        <a:chOff x="0" y="0"/>
                        <a:chExt cx="1988820" cy="1066800"/>
                      </a:xfrm>
                    </wpg:grpSpPr>
                    <wps:wsp>
                      <wps:cNvPr id="944585653" name="Casella di testo 944585653"/>
                      <wps:cNvSpPr txBox="1">
                        <a:spLocks noChangeArrowheads="1"/>
                      </wps:cNvSpPr>
                      <wps:spPr bwMode="auto">
                        <a:xfrm>
                          <a:off x="0" y="622300"/>
                          <a:ext cx="198882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FDAAD63" w14:textId="77777777" w:rsidR="00521861" w:rsidRDefault="00521861" w:rsidP="00521861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24"/>
                                <w:szCs w:val="24"/>
                              </w:rPr>
                              <w:t>COMUNE DI ELINI</w:t>
                            </w:r>
                          </w:p>
                          <w:p w14:paraId="5372F477" w14:textId="0F6A9BBD" w:rsidR="007D3176" w:rsidRPr="00856E87" w:rsidRDefault="00521861" w:rsidP="00856E87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A26085">
                              <w:rPr>
                                <w:rFonts w:ascii="Trebuchet MS" w:hAnsi="Trebuchet MS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PROVINCIA </w:t>
                            </w:r>
                            <w:r w:rsidR="007D3176" w:rsidRPr="00A26085">
                              <w:rPr>
                                <w:rFonts w:ascii="Trebuchet MS" w:hAnsi="Trebuchet MS"/>
                                <w:b/>
                                <w:bCs/>
                                <w:sz w:val="12"/>
                                <w:szCs w:val="12"/>
                              </w:rPr>
                              <w:t>DELL’OGLIASTRA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34901459" name="Immagine 64316618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0100" y="0"/>
                          <a:ext cx="4476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3E5DD924" id="Gruppo 4" o:spid="_x0000_s1026" style="position:absolute;left:0;text-align:left;margin-left:166.65pt;margin-top:-10.4pt;width:156.6pt;height:84pt;z-index:251664384;mso-position-horizontal-relative:margin" coordsize="19888,10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944585653" o:spid="_x0000_s1027" type="#_x0000_t202" style="position:absolute;top:6223;width:19888;height:4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" filled="f" stroked="f" strokecolor="black [0]" strokeweight="2pt">
                <v:textbox inset="2.88pt,2.88pt,2.88pt,2.88pt">
                  <w:txbxContent>
                    <w:p w14:paraId="6FDAAD63" w14:textId="77777777" w:rsidR="00521861" w:rsidRDefault="00521861" w:rsidP="00521861">
                      <w:pPr>
                        <w:widowControl w:val="0"/>
                        <w:spacing w:after="0"/>
                        <w:jc w:val="center"/>
                        <w:rPr>
                          <w:rFonts w:ascii="Trebuchet MS" w:hAnsi="Trebuchet M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rebuchet MS" w:hAnsi="Trebuchet MS"/>
                          <w:b/>
                          <w:bCs/>
                          <w:sz w:val="24"/>
                          <w:szCs w:val="24"/>
                        </w:rPr>
                        <w:t>COMUNE DI ELINI</w:t>
                      </w:r>
                    </w:p>
                    <w:p w14:paraId="5372F477" w14:textId="0F6A9BBD" w:rsidR="007D3176" w:rsidRPr="00856E87" w:rsidRDefault="00521861" w:rsidP="00856E87">
                      <w:pPr>
                        <w:widowControl w:val="0"/>
                        <w:spacing w:after="0"/>
                        <w:jc w:val="center"/>
                        <w:rPr>
                          <w:rFonts w:ascii="Trebuchet MS" w:hAnsi="Trebuchet MS"/>
                          <w:b/>
                          <w:bCs/>
                          <w:sz w:val="12"/>
                          <w:szCs w:val="12"/>
                        </w:rPr>
                      </w:pPr>
                      <w:r w:rsidRPr="00A26085">
                        <w:rPr>
                          <w:rFonts w:ascii="Trebuchet MS" w:hAnsi="Trebuchet MS"/>
                          <w:b/>
                          <w:bCs/>
                          <w:sz w:val="12"/>
                          <w:szCs w:val="12"/>
                        </w:rPr>
                        <w:t xml:space="preserve">PROVINCIA </w:t>
                      </w:r>
                      <w:r w:rsidR="007D3176" w:rsidRPr="00A26085">
                        <w:rPr>
                          <w:rFonts w:ascii="Trebuchet MS" w:hAnsi="Trebuchet MS"/>
                          <w:b/>
                          <w:bCs/>
                          <w:sz w:val="12"/>
                          <w:szCs w:val="12"/>
                        </w:rPr>
                        <w:t>DELL’OGLIASTRA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643166187" o:spid="_x0000_s1028" type="#_x0000_t75" style="position:absolute;left:8001;width:4476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">
                <v:imagedata r:id="rId3" o:title=""/>
              </v:shape>
              <w10:wrap anchorx="margin"/>
            </v:group>
          </w:pict>
        </mc:Fallback>
      </mc:AlternateContent>
    </w:r>
    <w:r w:rsidRPr="00301E3F">
      <w:rPr>
        <w:rFonts w:cs="Arial"/>
        <w:noProof/>
        <w:sz w:val="18"/>
        <w:szCs w:val="18"/>
        <w:lang w:eastAsia="it-IT"/>
      </w:rPr>
      <w:drawing>
        <wp:anchor distT="0" distB="0" distL="114300" distR="114300" simplePos="0" relativeHeight="251660288" behindDoc="0" locked="0" layoutInCell="1" allowOverlap="1" wp14:anchorId="33A383F7" wp14:editId="7108FA2D">
          <wp:simplePos x="0" y="0"/>
          <wp:positionH relativeFrom="margin">
            <wp:posOffset>4128135</wp:posOffset>
          </wp:positionH>
          <wp:positionV relativeFrom="paragraph">
            <wp:posOffset>-119380</wp:posOffset>
          </wp:positionV>
          <wp:extent cx="610870" cy="935990"/>
          <wp:effectExtent l="0" t="0" r="0" b="0"/>
          <wp:wrapSquare wrapText="bothSides"/>
          <wp:docPr id="1699688122" name="Immagine 1699688122" descr="E:\05. Atlantide\03. CEAS\00. Segreteria\Loghi\Logo CEAS e Comune di Elini\Logo CEAS 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:\05. Atlantide\03. CEAS\00. Segreteria\Loghi\Logo CEAS e Comune di Elini\Logo CEAS a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870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noProof/>
        <w:sz w:val="18"/>
        <w:szCs w:val="18"/>
        <w:lang w:eastAsia="it-IT"/>
      </w:rPr>
      <w:drawing>
        <wp:anchor distT="0" distB="0" distL="114300" distR="114300" simplePos="0" relativeHeight="251667456" behindDoc="0" locked="0" layoutInCell="1" allowOverlap="0" wp14:anchorId="4E12EAC3" wp14:editId="032C8464">
          <wp:simplePos x="0" y="0"/>
          <wp:positionH relativeFrom="margin">
            <wp:posOffset>-165100</wp:posOffset>
          </wp:positionH>
          <wp:positionV relativeFrom="page">
            <wp:posOffset>448945</wp:posOffset>
          </wp:positionV>
          <wp:extent cx="1544320" cy="719455"/>
          <wp:effectExtent l="0" t="0" r="0" b="4445"/>
          <wp:wrapSquare wrapText="bothSides"/>
          <wp:docPr id="42741892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32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8"/>
        <w:szCs w:val="18"/>
        <w:lang w:eastAsia="it-IT"/>
      </w:rPr>
      <w:drawing>
        <wp:anchor distT="0" distB="0" distL="114300" distR="114300" simplePos="0" relativeHeight="251666432" behindDoc="1" locked="0" layoutInCell="1" allowOverlap="1" wp14:anchorId="35D5B9BB" wp14:editId="1D017961">
          <wp:simplePos x="0" y="0"/>
          <wp:positionH relativeFrom="margin">
            <wp:align>right</wp:align>
          </wp:positionH>
          <wp:positionV relativeFrom="paragraph">
            <wp:posOffset>-5080</wp:posOffset>
          </wp:positionV>
          <wp:extent cx="998220" cy="719455"/>
          <wp:effectExtent l="0" t="0" r="0" b="4445"/>
          <wp:wrapTight wrapText="bothSides">
            <wp:wrapPolygon edited="0">
              <wp:start x="0" y="0"/>
              <wp:lineTo x="0" y="21162"/>
              <wp:lineTo x="21023" y="21162"/>
              <wp:lineTo x="21023" y="0"/>
              <wp:lineTo x="0" y="0"/>
            </wp:wrapPolygon>
          </wp:wrapTight>
          <wp:docPr id="57151875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22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6193"/>
    <w:multiLevelType w:val="hybridMultilevel"/>
    <w:tmpl w:val="2A4CEE9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EE0167"/>
    <w:multiLevelType w:val="hybridMultilevel"/>
    <w:tmpl w:val="463CC7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84169"/>
    <w:multiLevelType w:val="hybridMultilevel"/>
    <w:tmpl w:val="96FA7E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F4EDE"/>
    <w:multiLevelType w:val="hybridMultilevel"/>
    <w:tmpl w:val="2A4CEE9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983384"/>
    <w:multiLevelType w:val="hybridMultilevel"/>
    <w:tmpl w:val="00ACFD30"/>
    <w:lvl w:ilvl="0" w:tplc="D572F8F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20A25"/>
    <w:multiLevelType w:val="hybridMultilevel"/>
    <w:tmpl w:val="463CC7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803A5"/>
    <w:multiLevelType w:val="hybridMultilevel"/>
    <w:tmpl w:val="E7EE4E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703B8"/>
    <w:multiLevelType w:val="hybridMultilevel"/>
    <w:tmpl w:val="89B68E02"/>
    <w:lvl w:ilvl="0" w:tplc="969ECD6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01800"/>
    <w:multiLevelType w:val="hybridMultilevel"/>
    <w:tmpl w:val="F7143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82C17"/>
    <w:multiLevelType w:val="hybridMultilevel"/>
    <w:tmpl w:val="4BAC6362"/>
    <w:lvl w:ilvl="0" w:tplc="90D25E6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DE1EF4"/>
    <w:multiLevelType w:val="hybridMultilevel"/>
    <w:tmpl w:val="F58492B0"/>
    <w:lvl w:ilvl="0" w:tplc="1E842D6C">
      <w:start w:val="2"/>
      <w:numFmt w:val="bullet"/>
      <w:lvlText w:val="-"/>
      <w:lvlJc w:val="left"/>
      <w:pPr>
        <w:ind w:left="1068" w:hanging="708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B12E2"/>
    <w:multiLevelType w:val="hybridMultilevel"/>
    <w:tmpl w:val="427E46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6029D"/>
    <w:multiLevelType w:val="hybridMultilevel"/>
    <w:tmpl w:val="1B12C09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08433A"/>
    <w:multiLevelType w:val="hybridMultilevel"/>
    <w:tmpl w:val="5F92D3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604B9"/>
    <w:multiLevelType w:val="hybridMultilevel"/>
    <w:tmpl w:val="9378E5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40C92"/>
    <w:multiLevelType w:val="hybridMultilevel"/>
    <w:tmpl w:val="126C213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C1CC7"/>
    <w:multiLevelType w:val="hybridMultilevel"/>
    <w:tmpl w:val="5C0A75CC"/>
    <w:lvl w:ilvl="0" w:tplc="B6A08A4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5B38F2"/>
    <w:multiLevelType w:val="hybridMultilevel"/>
    <w:tmpl w:val="952C1D42"/>
    <w:lvl w:ilvl="0" w:tplc="1E842D6C">
      <w:start w:val="2"/>
      <w:numFmt w:val="bullet"/>
      <w:lvlText w:val="-"/>
      <w:lvlJc w:val="left"/>
      <w:pPr>
        <w:ind w:left="1068" w:hanging="708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2A6BCE"/>
    <w:multiLevelType w:val="hybridMultilevel"/>
    <w:tmpl w:val="0A884490"/>
    <w:lvl w:ilvl="0" w:tplc="C2D611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292A2A"/>
    <w:multiLevelType w:val="hybridMultilevel"/>
    <w:tmpl w:val="3A7E5AB4"/>
    <w:lvl w:ilvl="0" w:tplc="1E842D6C">
      <w:start w:val="2"/>
      <w:numFmt w:val="bullet"/>
      <w:lvlText w:val="-"/>
      <w:lvlJc w:val="left"/>
      <w:pPr>
        <w:ind w:left="1068" w:hanging="708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52136E"/>
    <w:multiLevelType w:val="hybridMultilevel"/>
    <w:tmpl w:val="268C18EA"/>
    <w:lvl w:ilvl="0" w:tplc="D572F8F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36052"/>
    <w:multiLevelType w:val="hybridMultilevel"/>
    <w:tmpl w:val="C82241AA"/>
    <w:lvl w:ilvl="0" w:tplc="D572F8F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817C9A"/>
    <w:multiLevelType w:val="hybridMultilevel"/>
    <w:tmpl w:val="FEA80310"/>
    <w:lvl w:ilvl="0" w:tplc="D572F8F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BD32E8"/>
    <w:multiLevelType w:val="hybridMultilevel"/>
    <w:tmpl w:val="9AB0CB96"/>
    <w:lvl w:ilvl="0" w:tplc="D572F8F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E43336"/>
    <w:multiLevelType w:val="hybridMultilevel"/>
    <w:tmpl w:val="ABF8F0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EA6A0F"/>
    <w:multiLevelType w:val="hybridMultilevel"/>
    <w:tmpl w:val="1292B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23"/>
  </w:num>
  <w:num w:numId="4">
    <w:abstractNumId w:val="6"/>
  </w:num>
  <w:num w:numId="5">
    <w:abstractNumId w:val="14"/>
  </w:num>
  <w:num w:numId="6">
    <w:abstractNumId w:val="18"/>
  </w:num>
  <w:num w:numId="7">
    <w:abstractNumId w:val="20"/>
  </w:num>
  <w:num w:numId="8">
    <w:abstractNumId w:val="3"/>
  </w:num>
  <w:num w:numId="9">
    <w:abstractNumId w:val="16"/>
  </w:num>
  <w:num w:numId="10">
    <w:abstractNumId w:val="24"/>
  </w:num>
  <w:num w:numId="11">
    <w:abstractNumId w:val="5"/>
  </w:num>
  <w:num w:numId="12">
    <w:abstractNumId w:val="2"/>
  </w:num>
  <w:num w:numId="13">
    <w:abstractNumId w:val="1"/>
  </w:num>
  <w:num w:numId="14">
    <w:abstractNumId w:val="9"/>
  </w:num>
  <w:num w:numId="15">
    <w:abstractNumId w:val="8"/>
  </w:num>
  <w:num w:numId="16">
    <w:abstractNumId w:val="4"/>
  </w:num>
  <w:num w:numId="17">
    <w:abstractNumId w:val="13"/>
  </w:num>
  <w:num w:numId="18">
    <w:abstractNumId w:val="11"/>
  </w:num>
  <w:num w:numId="19">
    <w:abstractNumId w:val="22"/>
  </w:num>
  <w:num w:numId="20">
    <w:abstractNumId w:val="21"/>
  </w:num>
  <w:num w:numId="21">
    <w:abstractNumId w:val="7"/>
  </w:num>
  <w:num w:numId="22">
    <w:abstractNumId w:val="15"/>
  </w:num>
  <w:num w:numId="23">
    <w:abstractNumId w:val="25"/>
  </w:num>
  <w:num w:numId="24">
    <w:abstractNumId w:val="10"/>
  </w:num>
  <w:num w:numId="25">
    <w:abstractNumId w:val="17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861"/>
    <w:rsid w:val="00037A70"/>
    <w:rsid w:val="000743C6"/>
    <w:rsid w:val="000C4F6B"/>
    <w:rsid w:val="000C5D77"/>
    <w:rsid w:val="000C6791"/>
    <w:rsid w:val="001303A6"/>
    <w:rsid w:val="00131E4E"/>
    <w:rsid w:val="00135D20"/>
    <w:rsid w:val="0014776E"/>
    <w:rsid w:val="00164FDA"/>
    <w:rsid w:val="00170FBE"/>
    <w:rsid w:val="00180FD8"/>
    <w:rsid w:val="00190A05"/>
    <w:rsid w:val="001B31EE"/>
    <w:rsid w:val="001E4F64"/>
    <w:rsid w:val="001F1717"/>
    <w:rsid w:val="00250CF6"/>
    <w:rsid w:val="00263CF1"/>
    <w:rsid w:val="00267300"/>
    <w:rsid w:val="00290BCA"/>
    <w:rsid w:val="002B3BBE"/>
    <w:rsid w:val="00336235"/>
    <w:rsid w:val="00352E52"/>
    <w:rsid w:val="003652EB"/>
    <w:rsid w:val="003C1E88"/>
    <w:rsid w:val="00407774"/>
    <w:rsid w:val="00426174"/>
    <w:rsid w:val="00475CD4"/>
    <w:rsid w:val="004C25F7"/>
    <w:rsid w:val="004D717D"/>
    <w:rsid w:val="00521137"/>
    <w:rsid w:val="00521861"/>
    <w:rsid w:val="00536CBF"/>
    <w:rsid w:val="00572644"/>
    <w:rsid w:val="00582B93"/>
    <w:rsid w:val="005D5573"/>
    <w:rsid w:val="005E20B2"/>
    <w:rsid w:val="005E3762"/>
    <w:rsid w:val="00624571"/>
    <w:rsid w:val="00667088"/>
    <w:rsid w:val="006A23C0"/>
    <w:rsid w:val="006C3897"/>
    <w:rsid w:val="006E149B"/>
    <w:rsid w:val="006E4DD5"/>
    <w:rsid w:val="006E63F1"/>
    <w:rsid w:val="00736574"/>
    <w:rsid w:val="007C0CDF"/>
    <w:rsid w:val="007D3176"/>
    <w:rsid w:val="007E3202"/>
    <w:rsid w:val="00823FAB"/>
    <w:rsid w:val="00843115"/>
    <w:rsid w:val="008533B7"/>
    <w:rsid w:val="00856E87"/>
    <w:rsid w:val="00887945"/>
    <w:rsid w:val="008A0110"/>
    <w:rsid w:val="008E5616"/>
    <w:rsid w:val="00905A64"/>
    <w:rsid w:val="00911E60"/>
    <w:rsid w:val="0093277F"/>
    <w:rsid w:val="00976FD7"/>
    <w:rsid w:val="009A53ED"/>
    <w:rsid w:val="009D566D"/>
    <w:rsid w:val="00A26085"/>
    <w:rsid w:val="00A26ACB"/>
    <w:rsid w:val="00A3287B"/>
    <w:rsid w:val="00A86CF5"/>
    <w:rsid w:val="00AA2371"/>
    <w:rsid w:val="00AB6EAA"/>
    <w:rsid w:val="00AD48BA"/>
    <w:rsid w:val="00AF55CC"/>
    <w:rsid w:val="00B331C7"/>
    <w:rsid w:val="00B450E8"/>
    <w:rsid w:val="00B5462F"/>
    <w:rsid w:val="00B95E57"/>
    <w:rsid w:val="00BA5249"/>
    <w:rsid w:val="00C00668"/>
    <w:rsid w:val="00C014AE"/>
    <w:rsid w:val="00C25277"/>
    <w:rsid w:val="00C66D65"/>
    <w:rsid w:val="00C84854"/>
    <w:rsid w:val="00CA76D7"/>
    <w:rsid w:val="00CB3F10"/>
    <w:rsid w:val="00CD5669"/>
    <w:rsid w:val="00D02A32"/>
    <w:rsid w:val="00D41046"/>
    <w:rsid w:val="00D60DBD"/>
    <w:rsid w:val="00DA1D7A"/>
    <w:rsid w:val="00E525CA"/>
    <w:rsid w:val="00E92E74"/>
    <w:rsid w:val="00EA2881"/>
    <w:rsid w:val="00EA3EEB"/>
    <w:rsid w:val="00EC34D3"/>
    <w:rsid w:val="00EE2177"/>
    <w:rsid w:val="00F02412"/>
    <w:rsid w:val="00F30308"/>
    <w:rsid w:val="00FC57C2"/>
    <w:rsid w:val="00FC781A"/>
    <w:rsid w:val="00FF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130424"/>
  <w15:chartTrackingRefBased/>
  <w15:docId w15:val="{15B05817-2A29-459F-BDFA-489D5988D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21861"/>
  </w:style>
  <w:style w:type="paragraph" w:styleId="Titolo1">
    <w:name w:val="heading 1"/>
    <w:basedOn w:val="Normale"/>
    <w:next w:val="Normale"/>
    <w:link w:val="Titolo1Carattere"/>
    <w:uiPriority w:val="9"/>
    <w:qFormat/>
    <w:rsid w:val="0052186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2186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2186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2186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2186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2186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21861"/>
    <w:pPr>
      <w:keepNext/>
      <w:keepLines/>
      <w:spacing w:before="120" w:after="0"/>
      <w:outlineLvl w:val="6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21861"/>
    <w:pPr>
      <w:keepNext/>
      <w:keepLines/>
      <w:spacing w:before="120" w:after="0"/>
      <w:outlineLvl w:val="7"/>
    </w:pPr>
    <w:rPr>
      <w:b/>
      <w:bC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1861"/>
    <w:pPr>
      <w:keepNext/>
      <w:keepLines/>
      <w:spacing w:before="120" w:after="0"/>
      <w:outlineLvl w:val="8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2186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52186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2186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2186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2186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21861"/>
    <w:rPr>
      <w:rFonts w:asciiTheme="majorHAnsi" w:eastAsiaTheme="majorEastAsia" w:hAnsiTheme="majorHAnsi" w:cstheme="majorBidi"/>
      <w:b/>
      <w:bC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2186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21861"/>
    <w:rPr>
      <w:i/>
      <w:iCs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21861"/>
    <w:rPr>
      <w:b/>
      <w:bCs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1861"/>
    <w:rPr>
      <w:i/>
      <w:iC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21861"/>
    <w:rPr>
      <w:b/>
      <w:bCs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2186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52186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2186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21861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21861"/>
    <w:rPr>
      <w:b/>
      <w:bCs/>
      <w:color w:val="auto"/>
    </w:rPr>
  </w:style>
  <w:style w:type="character" w:styleId="Enfasicorsivo">
    <w:name w:val="Emphasis"/>
    <w:basedOn w:val="Carpredefinitoparagrafo"/>
    <w:uiPriority w:val="20"/>
    <w:qFormat/>
    <w:rsid w:val="00521861"/>
    <w:rPr>
      <w:i/>
      <w:iCs/>
      <w:color w:val="auto"/>
    </w:rPr>
  </w:style>
  <w:style w:type="paragraph" w:styleId="Nessunaspaziatura">
    <w:name w:val="No Spacing"/>
    <w:uiPriority w:val="1"/>
    <w:qFormat/>
    <w:rsid w:val="00521861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2186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2186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2186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21861"/>
    <w:rPr>
      <w:rFonts w:asciiTheme="majorHAnsi" w:eastAsiaTheme="majorEastAsia" w:hAnsiTheme="majorHAnsi" w:cstheme="majorBidi"/>
      <w:sz w:val="26"/>
      <w:szCs w:val="26"/>
    </w:rPr>
  </w:style>
  <w:style w:type="character" w:styleId="Enfasidelicata">
    <w:name w:val="Subtle Emphasis"/>
    <w:basedOn w:val="Carpredefinitoparagrafo"/>
    <w:uiPriority w:val="19"/>
    <w:qFormat/>
    <w:rsid w:val="00521861"/>
    <w:rPr>
      <w:i/>
      <w:iCs/>
      <w:color w:val="auto"/>
    </w:rPr>
  </w:style>
  <w:style w:type="character" w:styleId="Enfasiintensa">
    <w:name w:val="Intense Emphasis"/>
    <w:basedOn w:val="Carpredefinitoparagrafo"/>
    <w:uiPriority w:val="21"/>
    <w:qFormat/>
    <w:rsid w:val="00521861"/>
    <w:rPr>
      <w:b/>
      <w:bCs/>
      <w:i/>
      <w:iCs/>
      <w:color w:val="auto"/>
    </w:rPr>
  </w:style>
  <w:style w:type="character" w:styleId="Riferimentodelicato">
    <w:name w:val="Subtle Reference"/>
    <w:basedOn w:val="Carpredefinitoparagrafo"/>
    <w:uiPriority w:val="31"/>
    <w:qFormat/>
    <w:rsid w:val="00521861"/>
    <w:rPr>
      <w:smallCaps/>
      <w:color w:val="auto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521861"/>
    <w:rPr>
      <w:b/>
      <w:bCs/>
      <w:smallCaps/>
      <w:color w:val="auto"/>
      <w:u w:val="single"/>
    </w:rPr>
  </w:style>
  <w:style w:type="character" w:styleId="Titolodellibro">
    <w:name w:val="Book Title"/>
    <w:basedOn w:val="Carpredefinitoparagrafo"/>
    <w:uiPriority w:val="33"/>
    <w:qFormat/>
    <w:rsid w:val="00521861"/>
    <w:rPr>
      <w:b/>
      <w:bCs/>
      <w:smallCaps/>
      <w:color w:val="auto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21861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5218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1861"/>
  </w:style>
  <w:style w:type="paragraph" w:styleId="Pidipagina">
    <w:name w:val="footer"/>
    <w:basedOn w:val="Normale"/>
    <w:link w:val="PidipaginaCarattere"/>
    <w:uiPriority w:val="99"/>
    <w:unhideWhenUsed/>
    <w:rsid w:val="005218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1861"/>
  </w:style>
  <w:style w:type="character" w:styleId="Collegamentoipertestuale">
    <w:name w:val="Hyperlink"/>
    <w:basedOn w:val="Carpredefinitoparagrafo"/>
    <w:uiPriority w:val="99"/>
    <w:unhideWhenUsed/>
    <w:rsid w:val="00426174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26174"/>
    <w:rPr>
      <w:color w:val="605E5C"/>
      <w:shd w:val="clear" w:color="auto" w:fill="E1DFDD"/>
    </w:rPr>
  </w:style>
  <w:style w:type="paragraph" w:customStyle="1" w:styleId="Default">
    <w:name w:val="Default"/>
    <w:rsid w:val="00AB6EAA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4B1B8FD7.dotm</Template>
  <TotalTime>0</TotalTime>
  <Pages>2</Pages>
  <Words>340</Words>
  <Characters>2832</Characters>
  <Application>Microsoft Office Word</Application>
  <DocSecurity>0</DocSecurity>
  <Lines>48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Lai.MariaGrazia</cp:lastModifiedBy>
  <cp:revision>3</cp:revision>
  <dcterms:created xsi:type="dcterms:W3CDTF">2026-09-14T09:36:00Z</dcterms:created>
  <dcterms:modified xsi:type="dcterms:W3CDTF">2026-09-14T10:34:00Z</dcterms:modified>
</cp:coreProperties>
</file>